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DB489" w14:textId="1478B3C1" w:rsidR="003D3DD1" w:rsidRDefault="003D3DD1" w:rsidP="003D3DD1">
      <w:pPr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3BBD558" wp14:editId="5EDC02BB">
                <wp:simplePos x="0" y="0"/>
                <wp:positionH relativeFrom="margin">
                  <wp:posOffset>285750</wp:posOffset>
                </wp:positionH>
                <wp:positionV relativeFrom="paragraph">
                  <wp:posOffset>-314325</wp:posOffset>
                </wp:positionV>
                <wp:extent cx="6219825" cy="352425"/>
                <wp:effectExtent l="0" t="0" r="9525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AAED7A" w14:textId="47266241" w:rsidR="003D3DD1" w:rsidRPr="002D4790" w:rsidRDefault="003D3DD1" w:rsidP="003D3DD1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color w:val="323E4F" w:themeColor="text2" w:themeShade="BF"/>
                                <w:sz w:val="28"/>
                                <w:szCs w:val="28"/>
                              </w:rPr>
                            </w:pPr>
                            <w:r w:rsidRPr="002D4790">
                              <w:rPr>
                                <w:rFonts w:ascii="Arial Black" w:hAnsi="Arial Black"/>
                                <w:b/>
                                <w:bCs/>
                                <w:color w:val="323E4F" w:themeColor="text2" w:themeShade="BF"/>
                                <w:sz w:val="28"/>
                                <w:szCs w:val="28"/>
                              </w:rPr>
                              <w:t>INTRODUCING THE 2026-2027 JR. CIVIC COMPANY!</w:t>
                            </w:r>
                          </w:p>
                          <w:p w14:paraId="4ACD362D" w14:textId="78EA737C" w:rsidR="003D3DD1" w:rsidRPr="003D3DD1" w:rsidRDefault="003D3DD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BBD55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.5pt;margin-top:-24.75pt;width:489.75pt;height:2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" stroked="f">
                <v:textbox>
                  <w:txbxContent>
                    <w:p w14:paraId="52AAED7A" w14:textId="47266241" w:rsidR="003D3DD1" w:rsidRPr="002D4790" w:rsidRDefault="003D3DD1" w:rsidP="003D3DD1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color w:val="323E4F" w:themeColor="text2" w:themeShade="BF"/>
                          <w:sz w:val="28"/>
                          <w:szCs w:val="28"/>
                        </w:rPr>
                      </w:pPr>
                      <w:r w:rsidRPr="002D4790">
                        <w:rPr>
                          <w:rFonts w:ascii="Arial Black" w:hAnsi="Arial Black"/>
                          <w:b/>
                          <w:bCs/>
                          <w:color w:val="323E4F" w:themeColor="text2" w:themeShade="BF"/>
                          <w:sz w:val="28"/>
                          <w:szCs w:val="28"/>
                        </w:rPr>
                        <w:t>INTRODUCING THE 2026-2027 JR. CIVIC COMPANY!</w:t>
                      </w:r>
                    </w:p>
                    <w:p w14:paraId="4ACD362D" w14:textId="78EA737C" w:rsidR="003D3DD1" w:rsidRPr="003D3DD1" w:rsidRDefault="003D3DD1"/>
                  </w:txbxContent>
                </v:textbox>
                <w10:wrap anchorx="margin"/>
              </v:shape>
            </w:pict>
          </mc:Fallback>
        </mc:AlternateContent>
      </w:r>
    </w:p>
    <w:p w14:paraId="31B14857" w14:textId="0D230B64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Maya Abramovici</w:t>
      </w:r>
    </w:p>
    <w:p w14:paraId="7930F32A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Kate Achterberg</w:t>
      </w:r>
    </w:p>
    <w:p w14:paraId="65ED8FFC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Giana Acquaviva</w:t>
      </w:r>
    </w:p>
    <w:p w14:paraId="65B9AEF4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Brenna Bailey</w:t>
      </w:r>
    </w:p>
    <w:p w14:paraId="1F79C2E0" w14:textId="12C65F21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Brooks</w:t>
      </w:r>
      <w:r>
        <w:rPr>
          <w:rFonts w:ascii="ADLaM Display" w:hAnsi="ADLaM Display" w:cs="ADLaM Display"/>
        </w:rPr>
        <w:t xml:space="preserve"> </w:t>
      </w:r>
      <w:r w:rsidRPr="003D3DD1">
        <w:rPr>
          <w:rFonts w:ascii="ADLaM Display" w:hAnsi="ADLaM Display" w:cs="ADLaM Display"/>
        </w:rPr>
        <w:t>Baum</w:t>
      </w:r>
    </w:p>
    <w:p w14:paraId="1D35C4FF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Olivia Beeler</w:t>
      </w:r>
    </w:p>
    <w:p w14:paraId="32D33843" w14:textId="5F3C270A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Carter</w:t>
      </w:r>
      <w:r w:rsidRPr="003D3DD1">
        <w:rPr>
          <w:rFonts w:ascii="ADLaM Display" w:hAnsi="ADLaM Display" w:cs="ADLaM Display"/>
        </w:rPr>
        <w:tab/>
      </w:r>
      <w:r>
        <w:rPr>
          <w:rFonts w:ascii="ADLaM Display" w:hAnsi="ADLaM Display" w:cs="ADLaM Display"/>
        </w:rPr>
        <w:t xml:space="preserve"> </w:t>
      </w:r>
      <w:r w:rsidRPr="003D3DD1">
        <w:rPr>
          <w:rFonts w:ascii="ADLaM Display" w:hAnsi="ADLaM Display" w:cs="ADLaM Display"/>
        </w:rPr>
        <w:t>Beth</w:t>
      </w:r>
    </w:p>
    <w:p w14:paraId="6C224312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Samuel Borissov</w:t>
      </w:r>
    </w:p>
    <w:p w14:paraId="7973F67B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Quincy Carman</w:t>
      </w:r>
    </w:p>
    <w:p w14:paraId="70C3D114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Olivia Carvalho</w:t>
      </w:r>
    </w:p>
    <w:p w14:paraId="2338EAF9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Crosley Cook</w:t>
      </w:r>
    </w:p>
    <w:p w14:paraId="599B0BED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Olivia Cook</w:t>
      </w:r>
    </w:p>
    <w:p w14:paraId="2C256927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Audrey Coyle</w:t>
      </w:r>
    </w:p>
    <w:p w14:paraId="323FBFC8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Hazel Cross</w:t>
      </w:r>
    </w:p>
    <w:p w14:paraId="52AD217D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Maxwell Dutton</w:t>
      </w:r>
    </w:p>
    <w:p w14:paraId="56EA9D56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Kate Gallen</w:t>
      </w:r>
    </w:p>
    <w:p w14:paraId="01A2DFC9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Evelyn Giesting</w:t>
      </w:r>
    </w:p>
    <w:p w14:paraId="606FD8F1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Callie Heflin</w:t>
      </w:r>
    </w:p>
    <w:p w14:paraId="3DE274DC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</w:p>
    <w:p w14:paraId="33AA0306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</w:p>
    <w:p w14:paraId="1C42D4A0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</w:p>
    <w:p w14:paraId="4AE3B0A0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</w:p>
    <w:p w14:paraId="270C5036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Ivy Hess</w:t>
      </w:r>
    </w:p>
    <w:p w14:paraId="1E6DF0F9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Kylie Larsen</w:t>
      </w:r>
    </w:p>
    <w:p w14:paraId="7AC253A0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Katherine LeFan</w:t>
      </w:r>
    </w:p>
    <w:p w14:paraId="0C0F12CB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Maisie Lindgren</w:t>
      </w:r>
    </w:p>
    <w:p w14:paraId="3950BE5A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Ben Marer</w:t>
      </w:r>
    </w:p>
    <w:p w14:paraId="69A35CE8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Tommy McConnell</w:t>
      </w:r>
    </w:p>
    <w:p w14:paraId="3B3024CC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Noelle Mobley</w:t>
      </w:r>
    </w:p>
    <w:p w14:paraId="41006AE5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Avi Pettit</w:t>
      </w:r>
    </w:p>
    <w:p w14:paraId="4811A34A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Greta Schaefer</w:t>
      </w:r>
    </w:p>
    <w:p w14:paraId="67B22E63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Ashlyn Singh</w:t>
      </w:r>
    </w:p>
    <w:p w14:paraId="39AA8A5F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Amelia Siwiec</w:t>
      </w:r>
    </w:p>
    <w:p w14:paraId="5E8B2265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Allie Stacy</w:t>
      </w:r>
    </w:p>
    <w:p w14:paraId="1AB36C43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Riley Sutton</w:t>
      </w:r>
    </w:p>
    <w:p w14:paraId="704D0B92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Cate Thomas</w:t>
      </w:r>
    </w:p>
    <w:p w14:paraId="56C1D9F2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Katherine Weitz</w:t>
      </w:r>
    </w:p>
    <w:p w14:paraId="65D30722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>Kennedy Whisner</w:t>
      </w:r>
    </w:p>
    <w:p w14:paraId="6BC5849B" w14:textId="77777777" w:rsidR="003D3DD1" w:rsidRPr="003D3DD1" w:rsidRDefault="003D3DD1" w:rsidP="003D3DD1">
      <w:pPr>
        <w:jc w:val="center"/>
        <w:rPr>
          <w:rFonts w:ascii="ADLaM Display" w:hAnsi="ADLaM Display" w:cs="ADLaM Display"/>
        </w:rPr>
      </w:pPr>
      <w:r w:rsidRPr="003D3DD1">
        <w:rPr>
          <w:rFonts w:ascii="ADLaM Display" w:hAnsi="ADLaM Display" w:cs="ADLaM Display"/>
        </w:rPr>
        <w:t xml:space="preserve">Adeline </w:t>
      </w:r>
      <w:proofErr w:type="spellStart"/>
      <w:r w:rsidRPr="003D3DD1">
        <w:rPr>
          <w:rFonts w:ascii="ADLaM Display" w:hAnsi="ADLaM Display" w:cs="ADLaM Display"/>
        </w:rPr>
        <w:t>Zwergel</w:t>
      </w:r>
      <w:proofErr w:type="spellEnd"/>
      <w:r w:rsidRPr="003D3DD1">
        <w:rPr>
          <w:rFonts w:ascii="ADLaM Display" w:hAnsi="ADLaM Display" w:cs="ADLaM Display"/>
        </w:rPr>
        <w:t xml:space="preserve"> Kiefer</w:t>
      </w:r>
    </w:p>
    <w:p w14:paraId="003CB0CF" w14:textId="77777777" w:rsidR="00AE70C4" w:rsidRPr="004E7671" w:rsidRDefault="00AE70C4" w:rsidP="004E7671"/>
    <w:sectPr w:rsidR="00AE70C4" w:rsidRPr="004E7671" w:rsidSect="00F54FB0">
      <w:headerReference w:type="default" r:id="rId7"/>
      <w:footerReference w:type="default" r:id="rId8"/>
      <w:pgSz w:w="12240" w:h="15840" w:code="1"/>
      <w:pgMar w:top="3240" w:right="720" w:bottom="720" w:left="720" w:header="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6EDB9" w14:textId="77777777" w:rsidR="007B1236" w:rsidRDefault="007B1236">
      <w:r>
        <w:separator/>
      </w:r>
    </w:p>
  </w:endnote>
  <w:endnote w:type="continuationSeparator" w:id="0">
    <w:p w14:paraId="1A5429C2" w14:textId="77777777" w:rsidR="007B1236" w:rsidRDefault="007B1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rsEaves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roadway Copyist">
    <w:panose1 w:val="02000506050000020004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9C2D7" w14:textId="77777777" w:rsidR="003703EC" w:rsidRPr="00524887" w:rsidRDefault="007256A7" w:rsidP="007256A7">
    <w:pPr>
      <w:pStyle w:val="Footer"/>
      <w:rPr>
        <w:rFonts w:ascii="Arial" w:hAnsi="Arial" w:cs="Arial"/>
        <w:b/>
        <w:sz w:val="18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3117" behindDoc="1" locked="0" layoutInCell="1" allowOverlap="1" wp14:anchorId="3558B2FC" wp14:editId="26D72F09">
              <wp:simplePos x="0" y="0"/>
              <wp:positionH relativeFrom="column">
                <wp:posOffset>-495300</wp:posOffset>
              </wp:positionH>
              <wp:positionV relativeFrom="paragraph">
                <wp:posOffset>-887730</wp:posOffset>
              </wp:positionV>
              <wp:extent cx="7867650" cy="1524000"/>
              <wp:effectExtent l="0" t="0" r="0" b="0"/>
              <wp:wrapNone/>
              <wp:docPr id="10" name="Right Tri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67650" cy="1524000"/>
                      </a:xfrm>
                      <a:prstGeom prst="rtTriangle">
                        <a:avLst/>
                      </a:prstGeom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6DBFD7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ight Triangle 10" o:spid="_x0000_s1026" type="#_x0000_t6" style="position:absolute;margin-left:-39pt;margin-top:-69.9pt;width:619.5pt;height:120pt;z-index:-2516633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" fillcolor="#acb9ca [1311]" stroked="f" strokeweight="1pt"/>
          </w:pict>
        </mc:Fallback>
      </mc:AlternateContent>
    </w:r>
    <w:r w:rsidR="00474B09" w:rsidRPr="00524887">
      <w:rPr>
        <w:b/>
        <w:noProof/>
        <w:color w:val="1F4E79" w:themeColor="accent1" w:themeShade="80"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343CAB" wp14:editId="77084223">
              <wp:simplePos x="0" y="0"/>
              <wp:positionH relativeFrom="margin">
                <wp:align>center</wp:align>
              </wp:positionH>
              <wp:positionV relativeFrom="paragraph">
                <wp:posOffset>-182880</wp:posOffset>
              </wp:positionV>
              <wp:extent cx="6819900" cy="0"/>
              <wp:effectExtent l="95250" t="76200" r="76200" b="152400"/>
              <wp:wrapNone/>
              <wp:docPr id="6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19900" cy="0"/>
                      </a:xfrm>
                      <a:prstGeom prst="line">
                        <a:avLst/>
                      </a:prstGeom>
                      <a:ln>
                        <a:solidFill>
                          <a:srgbClr val="99CC00"/>
                        </a:solidFill>
                        <a:headEnd/>
                        <a:tailEnd/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9CA001" id="Line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-14.4pt" to="537pt,-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" strokecolor="#9c0" strokeweight="1.5pt">
              <v:stroke joinstyle="miter"/>
              <w10:wrap anchorx="margin"/>
            </v:line>
          </w:pict>
        </mc:Fallback>
      </mc:AlternateContent>
    </w:r>
    <w:r w:rsidR="003703EC" w:rsidRPr="00524887">
      <w:rPr>
        <w:rFonts w:ascii="Arial" w:hAnsi="Arial" w:cs="Arial"/>
        <w:b/>
        <w:color w:val="1F4E79" w:themeColor="accent1" w:themeShade="80"/>
        <w:sz w:val="18"/>
      </w:rPr>
      <w:t>3 C</w:t>
    </w:r>
    <w:r w:rsidR="00474B09" w:rsidRPr="00524887">
      <w:rPr>
        <w:rFonts w:ascii="Arial" w:hAnsi="Arial" w:cs="Arial"/>
        <w:b/>
        <w:color w:val="1F4E79" w:themeColor="accent1" w:themeShade="80"/>
        <w:sz w:val="18"/>
      </w:rPr>
      <w:t>ar</w:t>
    </w:r>
    <w:r w:rsidR="00361571" w:rsidRPr="00524887">
      <w:rPr>
        <w:rFonts w:ascii="Arial" w:hAnsi="Arial" w:cs="Arial"/>
        <w:b/>
        <w:color w:val="1F4E79" w:themeColor="accent1" w:themeShade="80"/>
        <w:sz w:val="18"/>
      </w:rPr>
      <w:t>ter Green</w:t>
    </w:r>
    <w:r w:rsidR="003703EC" w:rsidRPr="00524887">
      <w:rPr>
        <w:rFonts w:ascii="Arial" w:hAnsi="Arial" w:cs="Arial"/>
        <w:b/>
        <w:color w:val="1F4E79" w:themeColor="accent1" w:themeShade="80"/>
        <w:sz w:val="18"/>
      </w:rPr>
      <w:t xml:space="preserve">    ·    </w:t>
    </w:r>
    <w:r w:rsidR="00361571" w:rsidRPr="00524887">
      <w:rPr>
        <w:rFonts w:ascii="Arial" w:hAnsi="Arial" w:cs="Arial"/>
        <w:b/>
        <w:color w:val="1F4E79" w:themeColor="accent1" w:themeShade="80"/>
        <w:sz w:val="18"/>
      </w:rPr>
      <w:t>Carmel</w:t>
    </w:r>
    <w:r w:rsidR="003703EC" w:rsidRPr="00524887">
      <w:rPr>
        <w:rFonts w:ascii="Arial" w:hAnsi="Arial" w:cs="Arial"/>
        <w:b/>
        <w:color w:val="1F4E79" w:themeColor="accent1" w:themeShade="80"/>
        <w:sz w:val="18"/>
      </w:rPr>
      <w:t xml:space="preserve">, </w:t>
    </w:r>
    <w:r w:rsidR="00361571" w:rsidRPr="00524887">
      <w:rPr>
        <w:rFonts w:ascii="Arial" w:hAnsi="Arial" w:cs="Arial"/>
        <w:b/>
        <w:color w:val="1F4E79" w:themeColor="accent1" w:themeShade="80"/>
        <w:sz w:val="18"/>
      </w:rPr>
      <w:t>Indiana    ·    46032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519DA" w14:textId="77777777" w:rsidR="007B1236" w:rsidRDefault="007B1236">
      <w:r>
        <w:separator/>
      </w:r>
    </w:p>
  </w:footnote>
  <w:footnote w:type="continuationSeparator" w:id="0">
    <w:p w14:paraId="6E57C4F1" w14:textId="77777777" w:rsidR="007B1236" w:rsidRDefault="007B1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9A524" w14:textId="41FBE0EF" w:rsidR="003703EC" w:rsidRDefault="003D3DD1" w:rsidP="00BF0492">
    <w:pPr>
      <w:pStyle w:val="Header"/>
      <w:jc w:val="right"/>
    </w:pPr>
    <w:r w:rsidRPr="00100D24">
      <w:rPr>
        <w:noProof/>
        <w:sz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5E1567" wp14:editId="48BF1F56">
              <wp:simplePos x="0" y="0"/>
              <wp:positionH relativeFrom="margin">
                <wp:posOffset>4429125</wp:posOffset>
              </wp:positionH>
              <wp:positionV relativeFrom="paragraph">
                <wp:posOffset>590550</wp:posOffset>
              </wp:positionV>
              <wp:extent cx="2686050" cy="428625"/>
              <wp:effectExtent l="0" t="0" r="0" b="9525"/>
              <wp:wrapNone/>
              <wp:docPr id="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860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91C80F" w14:textId="77777777" w:rsidR="003703EC" w:rsidRPr="00A13B29" w:rsidRDefault="003703EC" w:rsidP="003D3DD1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b/>
                              <w:bCs/>
                              <w:color w:val="323E4F" w:themeColor="text2" w:themeShade="BF"/>
                              <w:sz w:val="18"/>
                            </w:rPr>
                          </w:pPr>
                          <w:r w:rsidRPr="00A13B29">
                            <w:rPr>
                              <w:rFonts w:ascii="Arial" w:hAnsi="Arial" w:cs="Arial"/>
                              <w:b/>
                              <w:bCs/>
                              <w:color w:val="323E4F" w:themeColor="text2" w:themeShade="BF"/>
                              <w:sz w:val="18"/>
                            </w:rPr>
                            <w:t>Brent E. Marty, Direct</w:t>
                          </w:r>
                          <w:r w:rsidR="005F02DE" w:rsidRPr="00A13B29">
                            <w:rPr>
                              <w:rFonts w:ascii="Arial" w:hAnsi="Arial" w:cs="Arial"/>
                              <w:b/>
                              <w:bCs/>
                              <w:color w:val="323E4F" w:themeColor="text2" w:themeShade="BF"/>
                              <w:sz w:val="18"/>
                            </w:rPr>
                            <w:t>or of Music &amp; Education</w:t>
                          </w:r>
                        </w:p>
                        <w:p w14:paraId="32B4D31F" w14:textId="77777777" w:rsidR="005F02DE" w:rsidRPr="00A13B29" w:rsidRDefault="005F02DE" w:rsidP="00C708DA">
                          <w:pPr>
                            <w:jc w:val="right"/>
                            <w:rPr>
                              <w:rFonts w:ascii="MrsEaves" w:hAnsi="MrsEaves"/>
                              <w:b/>
                              <w:bCs/>
                              <w:color w:val="323E4F" w:themeColor="text2" w:themeShade="BF"/>
                              <w:sz w:val="20"/>
                            </w:rPr>
                          </w:pPr>
                          <w:r w:rsidRPr="00A13B29">
                            <w:rPr>
                              <w:rFonts w:ascii="Arial" w:hAnsi="Arial" w:cs="Arial"/>
                              <w:b/>
                              <w:bCs/>
                              <w:color w:val="323E4F" w:themeColor="text2" w:themeShade="BF"/>
                              <w:sz w:val="18"/>
                            </w:rPr>
                            <w:t>Holly Stults</w:t>
                          </w:r>
                          <w:r w:rsidR="00666879" w:rsidRPr="00A13B29">
                            <w:rPr>
                              <w:rFonts w:ascii="Arial" w:hAnsi="Arial" w:cs="Arial"/>
                              <w:b/>
                              <w:bCs/>
                              <w:color w:val="323E4F" w:themeColor="text2" w:themeShade="BF"/>
                              <w:sz w:val="18"/>
                            </w:rPr>
                            <w:t xml:space="preserve">, </w:t>
                          </w:r>
                          <w:r w:rsidRPr="00A13B29">
                            <w:rPr>
                              <w:rFonts w:ascii="Arial" w:hAnsi="Arial" w:cs="Arial"/>
                              <w:b/>
                              <w:bCs/>
                              <w:color w:val="323E4F" w:themeColor="text2" w:themeShade="BF"/>
                              <w:sz w:val="18"/>
                            </w:rPr>
                            <w:t>Education</w:t>
                          </w:r>
                          <w:r w:rsidR="00666879" w:rsidRPr="00A13B29">
                            <w:rPr>
                              <w:rFonts w:ascii="Arial" w:hAnsi="Arial" w:cs="Arial"/>
                              <w:b/>
                              <w:bCs/>
                              <w:color w:val="323E4F" w:themeColor="text2" w:themeShade="BF"/>
                              <w:sz w:val="18"/>
                            </w:rPr>
                            <w:t xml:space="preserve"> Programs Director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5E156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left:0;text-align:left;margin-left:348.75pt;margin-top:46.5pt;width:211.5pt;height:33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" filled="f" stroked="f">
              <v:textbox>
                <w:txbxContent>
                  <w:p w14:paraId="4B91C80F" w14:textId="77777777" w:rsidR="003703EC" w:rsidRPr="00A13B29" w:rsidRDefault="003703EC" w:rsidP="003D3DD1">
                    <w:pPr>
                      <w:spacing w:after="0"/>
                      <w:jc w:val="right"/>
                      <w:rPr>
                        <w:rFonts w:ascii="Arial" w:hAnsi="Arial" w:cs="Arial"/>
                        <w:b/>
                        <w:bCs/>
                        <w:color w:val="323E4F" w:themeColor="text2" w:themeShade="BF"/>
                        <w:sz w:val="18"/>
                      </w:rPr>
                    </w:pPr>
                    <w:r w:rsidRPr="00A13B29">
                      <w:rPr>
                        <w:rFonts w:ascii="Arial" w:hAnsi="Arial" w:cs="Arial"/>
                        <w:b/>
                        <w:bCs/>
                        <w:color w:val="323E4F" w:themeColor="text2" w:themeShade="BF"/>
                        <w:sz w:val="18"/>
                      </w:rPr>
                      <w:t>Brent E. Marty, Direct</w:t>
                    </w:r>
                    <w:r w:rsidR="005F02DE" w:rsidRPr="00A13B29">
                      <w:rPr>
                        <w:rFonts w:ascii="Arial" w:hAnsi="Arial" w:cs="Arial"/>
                        <w:b/>
                        <w:bCs/>
                        <w:color w:val="323E4F" w:themeColor="text2" w:themeShade="BF"/>
                        <w:sz w:val="18"/>
                      </w:rPr>
                      <w:t>or of Music &amp; Education</w:t>
                    </w:r>
                  </w:p>
                  <w:p w14:paraId="32B4D31F" w14:textId="77777777" w:rsidR="005F02DE" w:rsidRPr="00A13B29" w:rsidRDefault="005F02DE" w:rsidP="00C708DA">
                    <w:pPr>
                      <w:jc w:val="right"/>
                      <w:rPr>
                        <w:rFonts w:ascii="MrsEaves" w:hAnsi="MrsEaves"/>
                        <w:b/>
                        <w:bCs/>
                        <w:color w:val="323E4F" w:themeColor="text2" w:themeShade="BF"/>
                        <w:sz w:val="20"/>
                      </w:rPr>
                    </w:pPr>
                    <w:r w:rsidRPr="00A13B29">
                      <w:rPr>
                        <w:rFonts w:ascii="Arial" w:hAnsi="Arial" w:cs="Arial"/>
                        <w:b/>
                        <w:bCs/>
                        <w:color w:val="323E4F" w:themeColor="text2" w:themeShade="BF"/>
                        <w:sz w:val="18"/>
                      </w:rPr>
                      <w:t>Holly Stults</w:t>
                    </w:r>
                    <w:r w:rsidR="00666879" w:rsidRPr="00A13B29">
                      <w:rPr>
                        <w:rFonts w:ascii="Arial" w:hAnsi="Arial" w:cs="Arial"/>
                        <w:b/>
                        <w:bCs/>
                        <w:color w:val="323E4F" w:themeColor="text2" w:themeShade="BF"/>
                        <w:sz w:val="18"/>
                      </w:rPr>
                      <w:t xml:space="preserve">, </w:t>
                    </w:r>
                    <w:r w:rsidRPr="00A13B29">
                      <w:rPr>
                        <w:rFonts w:ascii="Arial" w:hAnsi="Arial" w:cs="Arial"/>
                        <w:b/>
                        <w:bCs/>
                        <w:color w:val="323E4F" w:themeColor="text2" w:themeShade="BF"/>
                        <w:sz w:val="18"/>
                      </w:rPr>
                      <w:t>Education</w:t>
                    </w:r>
                    <w:r w:rsidR="00666879" w:rsidRPr="00A13B29">
                      <w:rPr>
                        <w:rFonts w:ascii="Arial" w:hAnsi="Arial" w:cs="Arial"/>
                        <w:b/>
                        <w:bCs/>
                        <w:color w:val="323E4F" w:themeColor="text2" w:themeShade="BF"/>
                        <w:sz w:val="18"/>
                      </w:rPr>
                      <w:t xml:space="preserve"> Programs Director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B1D66">
      <w:rPr>
        <w:noProof/>
      </w:rPr>
      <w:drawing>
        <wp:anchor distT="0" distB="0" distL="114300" distR="114300" simplePos="0" relativeHeight="251662336" behindDoc="0" locked="0" layoutInCell="1" allowOverlap="1" wp14:anchorId="0B12AC7E" wp14:editId="331CBBCC">
          <wp:simplePos x="0" y="0"/>
          <wp:positionH relativeFrom="column">
            <wp:posOffset>-85725</wp:posOffset>
          </wp:positionH>
          <wp:positionV relativeFrom="paragraph">
            <wp:posOffset>342900</wp:posOffset>
          </wp:positionV>
          <wp:extent cx="1343025" cy="1343025"/>
          <wp:effectExtent l="0" t="0" r="9525" b="9525"/>
          <wp:wrapNone/>
          <wp:docPr id="1569065338" name="Picture 15690653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1343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1D66" w:rsidRPr="00100D24">
      <w:rPr>
        <w:noProof/>
        <w:sz w:val="20"/>
      </w:rPr>
      <mc:AlternateContent>
        <mc:Choice Requires="wps">
          <w:drawing>
            <wp:anchor distT="0" distB="0" distL="114300" distR="114300" simplePos="0" relativeHeight="251655679" behindDoc="0" locked="0" layoutInCell="1" allowOverlap="1" wp14:anchorId="28C8D2BD" wp14:editId="3B49614C">
              <wp:simplePos x="0" y="0"/>
              <wp:positionH relativeFrom="margin">
                <wp:posOffset>2257425</wp:posOffset>
              </wp:positionH>
              <wp:positionV relativeFrom="paragraph">
                <wp:posOffset>514350</wp:posOffset>
              </wp:positionV>
              <wp:extent cx="485775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857750" cy="0"/>
                      </a:xfrm>
                      <a:prstGeom prst="line">
                        <a:avLst/>
                      </a:prstGeom>
                      <a:ln>
                        <a:solidFill>
                          <a:srgbClr val="99CC00"/>
                        </a:solidFill>
                        <a:headEnd/>
                        <a:tailEnd/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7200BA" id="Line 2" o:spid="_x0000_s1026" style="position:absolute;z-index:25165567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77.75pt,40.5pt" to="560.25pt,4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" strokecolor="#9c0" strokeweight="1.5pt">
              <v:stroke joinstyle="miter"/>
              <w10:wrap anchorx="margin"/>
            </v:line>
          </w:pict>
        </mc:Fallback>
      </mc:AlternateContent>
    </w:r>
    <w:r w:rsidR="008B1D66" w:rsidRPr="00100D24">
      <w:rPr>
        <w:noProof/>
        <w:sz w:val="20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092662C6" wp14:editId="20A80852">
              <wp:simplePos x="0" y="0"/>
              <wp:positionH relativeFrom="margin">
                <wp:posOffset>2133600</wp:posOffset>
              </wp:positionH>
              <wp:positionV relativeFrom="paragraph">
                <wp:posOffset>28575</wp:posOffset>
              </wp:positionV>
              <wp:extent cx="5086350" cy="740410"/>
              <wp:effectExtent l="0" t="0" r="0" b="2540"/>
              <wp:wrapNone/>
              <wp:docPr id="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5086350" cy="7404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2063F4" w14:textId="77777777" w:rsidR="003703EC" w:rsidRPr="00C708DA" w:rsidRDefault="00304EB3" w:rsidP="00996B2C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rFonts w:ascii="MrsEaves" w:hAnsi="MrsEaves"/>
                              <w:color w:val="323E4F" w:themeColor="text2" w:themeShade="BF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color w:val="323E4F" w:themeColor="text2" w:themeShade="BF"/>
                              <w:sz w:val="22"/>
                              <w:szCs w:val="22"/>
                            </w:rPr>
                            <w:t xml:space="preserve"> </w:t>
                          </w:r>
                          <w:r w:rsidR="00C708DA" w:rsidRPr="00524887">
                            <w:rPr>
                              <w:rFonts w:ascii="Garamond" w:hAnsi="Garamond" w:cs="Arial"/>
                              <w:b/>
                              <w:bCs/>
                              <w:color w:val="323E4F" w:themeColor="text2" w:themeShade="BF"/>
                            </w:rPr>
                            <w:t xml:space="preserve">THE JR. CIVIC </w:t>
                          </w:r>
                          <w:r w:rsidR="002C2CC1" w:rsidRPr="00524887">
                            <w:rPr>
                              <w:rFonts w:ascii="Garamond" w:hAnsi="Garamond" w:cs="Arial"/>
                              <w:b/>
                              <w:bCs/>
                              <w:color w:val="323E4F" w:themeColor="text2" w:themeShade="BF"/>
                            </w:rPr>
                            <w:t xml:space="preserve">COMPANY </w:t>
                          </w:r>
                          <w:r w:rsidR="002C2CC1" w:rsidRPr="00C708DA">
                            <w:rPr>
                              <w:rFonts w:ascii="Garamond" w:hAnsi="Garamond" w:cs="Arial"/>
                              <w:b/>
                              <w:bCs/>
                              <w:color w:val="323E4F" w:themeColor="text2" w:themeShade="BF"/>
                              <w:sz w:val="22"/>
                              <w:szCs w:val="22"/>
                            </w:rPr>
                            <w:t xml:space="preserve"> </w:t>
                          </w:r>
                          <w:r w:rsidRPr="00304EB3">
                            <w:rPr>
                              <w:rFonts w:ascii="Arial" w:hAnsi="Arial" w:cs="Arial"/>
                              <w:color w:val="323E4F" w:themeColor="text2" w:themeShade="BF"/>
                              <w:sz w:val="44"/>
                              <w:szCs w:val="44"/>
                            </w:rPr>
                            <w:sym w:font="Broadway Copyist" w:char="F06B"/>
                          </w:r>
                          <w:r w:rsidR="002C2CC1" w:rsidRPr="00C708DA">
                            <w:rPr>
                              <w:rFonts w:ascii="Arial" w:hAnsi="Arial" w:cs="Arial"/>
                              <w:color w:val="323E4F" w:themeColor="text2" w:themeShade="BF"/>
                              <w:sz w:val="22"/>
                              <w:szCs w:val="22"/>
                            </w:rPr>
                            <w:t xml:space="preserve"> </w:t>
                          </w:r>
                          <w:r w:rsidR="002C2CC1" w:rsidRPr="00C708DA">
                            <w:rPr>
                              <w:rFonts w:ascii="Garamond" w:hAnsi="Garamond" w:cs="Arial"/>
                              <w:b/>
                              <w:color w:val="323E4F" w:themeColor="text2" w:themeShade="BF"/>
                              <w:sz w:val="22"/>
                              <w:szCs w:val="22"/>
                            </w:rPr>
                            <w:t xml:space="preserve"> </w:t>
                          </w:r>
                          <w:r w:rsidR="00932305" w:rsidRPr="00524887">
                            <w:rPr>
                              <w:rFonts w:ascii="Garamond" w:hAnsi="Garamond" w:cs="Arial"/>
                              <w:b/>
                              <w:color w:val="FFFFFF" w:themeColor="background1"/>
                              <w:sz w:val="22"/>
                              <w:szCs w:val="22"/>
                            </w:rPr>
                            <w:t>BOOTH TARKINGTON</w:t>
                          </w:r>
                          <w:r w:rsidR="003703EC" w:rsidRPr="00524887">
                            <w:rPr>
                              <w:rFonts w:ascii="Garamond" w:hAnsi="Garamond" w:cs="Arial"/>
                              <w:b/>
                              <w:bCs/>
                              <w:color w:val="FFFFFF" w:themeColor="background1"/>
                              <w:sz w:val="22"/>
                              <w:szCs w:val="22"/>
                            </w:rPr>
                            <w:t xml:space="preserve"> CIVIC </w:t>
                          </w:r>
                          <w:r w:rsidR="003703EC" w:rsidRPr="00A13B29">
                            <w:rPr>
                              <w:rFonts w:ascii="Garamond" w:hAnsi="Garamond" w:cs="Arial"/>
                              <w:b/>
                              <w:bCs/>
                              <w:color w:val="FFFFFF" w:themeColor="background1"/>
                              <w:sz w:val="22"/>
                              <w:szCs w:val="22"/>
                            </w:rPr>
                            <w:t>THEATRE</w:t>
                          </w:r>
                          <w:r w:rsidR="00C25091" w:rsidRPr="00A13B29">
                            <w:rPr>
                              <w:rFonts w:ascii="Arial" w:hAnsi="Arial" w:cs="Arial"/>
                              <w:color w:val="FFFFFF" w:themeColor="background1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2662C6" id="Text Box 8" o:spid="_x0000_s1028" type="#_x0000_t202" style="position:absolute;left:0;text-align:left;margin-left:168pt;margin-top:2.25pt;width:400.5pt;height:58.3pt;flip:y;z-index:-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" filled="f" stroked="f">
              <v:textbox>
                <w:txbxContent>
                  <w:p w14:paraId="462063F4" w14:textId="77777777" w:rsidR="003703EC" w:rsidRPr="00C708DA" w:rsidRDefault="00304EB3" w:rsidP="00996B2C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rFonts w:ascii="MrsEaves" w:hAnsi="MrsEaves"/>
                        <w:color w:val="323E4F" w:themeColor="text2" w:themeShade="BF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color w:val="323E4F" w:themeColor="text2" w:themeShade="BF"/>
                        <w:sz w:val="22"/>
                        <w:szCs w:val="22"/>
                      </w:rPr>
                      <w:t xml:space="preserve"> </w:t>
                    </w:r>
                    <w:r w:rsidR="00C708DA" w:rsidRPr="00524887">
                      <w:rPr>
                        <w:rFonts w:ascii="Garamond" w:hAnsi="Garamond" w:cs="Arial"/>
                        <w:b/>
                        <w:bCs/>
                        <w:color w:val="323E4F" w:themeColor="text2" w:themeShade="BF"/>
                      </w:rPr>
                      <w:t xml:space="preserve">THE JR. CIVIC </w:t>
                    </w:r>
                    <w:r w:rsidR="002C2CC1" w:rsidRPr="00524887">
                      <w:rPr>
                        <w:rFonts w:ascii="Garamond" w:hAnsi="Garamond" w:cs="Arial"/>
                        <w:b/>
                        <w:bCs/>
                        <w:color w:val="323E4F" w:themeColor="text2" w:themeShade="BF"/>
                      </w:rPr>
                      <w:t xml:space="preserve">COMPANY </w:t>
                    </w:r>
                    <w:r w:rsidR="002C2CC1" w:rsidRPr="00C708DA">
                      <w:rPr>
                        <w:rFonts w:ascii="Garamond" w:hAnsi="Garamond" w:cs="Arial"/>
                        <w:b/>
                        <w:bCs/>
                        <w:color w:val="323E4F" w:themeColor="text2" w:themeShade="BF"/>
                        <w:sz w:val="22"/>
                        <w:szCs w:val="22"/>
                      </w:rPr>
                      <w:t xml:space="preserve"> </w:t>
                    </w:r>
                    <w:r w:rsidRPr="00304EB3">
                      <w:rPr>
                        <w:rFonts w:ascii="Arial" w:hAnsi="Arial" w:cs="Arial"/>
                        <w:color w:val="323E4F" w:themeColor="text2" w:themeShade="BF"/>
                        <w:sz w:val="44"/>
                        <w:szCs w:val="44"/>
                      </w:rPr>
                      <w:sym w:font="Broadway Copyist" w:char="F06B"/>
                    </w:r>
                    <w:r w:rsidR="002C2CC1" w:rsidRPr="00C708DA">
                      <w:rPr>
                        <w:rFonts w:ascii="Arial" w:hAnsi="Arial" w:cs="Arial"/>
                        <w:color w:val="323E4F" w:themeColor="text2" w:themeShade="BF"/>
                        <w:sz w:val="22"/>
                        <w:szCs w:val="22"/>
                      </w:rPr>
                      <w:t xml:space="preserve"> </w:t>
                    </w:r>
                    <w:r w:rsidR="002C2CC1" w:rsidRPr="00C708DA">
                      <w:rPr>
                        <w:rFonts w:ascii="Garamond" w:hAnsi="Garamond" w:cs="Arial"/>
                        <w:b/>
                        <w:color w:val="323E4F" w:themeColor="text2" w:themeShade="BF"/>
                        <w:sz w:val="22"/>
                        <w:szCs w:val="22"/>
                      </w:rPr>
                      <w:t xml:space="preserve"> </w:t>
                    </w:r>
                    <w:r w:rsidR="00932305" w:rsidRPr="00524887">
                      <w:rPr>
                        <w:rFonts w:ascii="Garamond" w:hAnsi="Garamond" w:cs="Arial"/>
                        <w:b/>
                        <w:color w:val="FFFFFF" w:themeColor="background1"/>
                        <w:sz w:val="22"/>
                        <w:szCs w:val="22"/>
                      </w:rPr>
                      <w:t>BOOTH TARKINGTON</w:t>
                    </w:r>
                    <w:r w:rsidR="003703EC" w:rsidRPr="00524887">
                      <w:rPr>
                        <w:rFonts w:ascii="Garamond" w:hAnsi="Garamond" w:cs="Arial"/>
                        <w:b/>
                        <w:bCs/>
                        <w:color w:val="FFFFFF" w:themeColor="background1"/>
                        <w:sz w:val="22"/>
                        <w:szCs w:val="22"/>
                      </w:rPr>
                      <w:t xml:space="preserve"> CIVIC </w:t>
                    </w:r>
                    <w:r w:rsidR="003703EC" w:rsidRPr="00A13B29">
                      <w:rPr>
                        <w:rFonts w:ascii="Garamond" w:hAnsi="Garamond" w:cs="Arial"/>
                        <w:b/>
                        <w:bCs/>
                        <w:color w:val="FFFFFF" w:themeColor="background1"/>
                        <w:sz w:val="22"/>
                        <w:szCs w:val="22"/>
                      </w:rPr>
                      <w:t>THEATRE</w:t>
                    </w:r>
                    <w:r w:rsidR="00C25091" w:rsidRPr="00A13B29">
                      <w:rPr>
                        <w:rFonts w:ascii="Arial" w:hAnsi="Arial" w:cs="Arial"/>
                        <w:color w:val="FFFFFF" w:themeColor="background1"/>
                        <w:sz w:val="22"/>
                        <w:szCs w:val="22"/>
                      </w:rPr>
                      <w:t xml:space="preserve">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8B1D66">
      <w:rPr>
        <w:noProof/>
        <w:sz w:val="20"/>
      </w:rPr>
      <mc:AlternateContent>
        <mc:Choice Requires="wps">
          <w:drawing>
            <wp:anchor distT="0" distB="0" distL="114300" distR="114300" simplePos="0" relativeHeight="251654142" behindDoc="1" locked="0" layoutInCell="1" allowOverlap="1" wp14:anchorId="6953E2B7" wp14:editId="522D77C5">
              <wp:simplePos x="0" y="0"/>
              <wp:positionH relativeFrom="column">
                <wp:posOffset>-495300</wp:posOffset>
              </wp:positionH>
              <wp:positionV relativeFrom="paragraph">
                <wp:posOffset>9525</wp:posOffset>
              </wp:positionV>
              <wp:extent cx="7867650" cy="1524000"/>
              <wp:effectExtent l="0" t="0" r="0" b="0"/>
              <wp:wrapNone/>
              <wp:docPr id="8" name="Right Tri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 flipV="1">
                        <a:off x="0" y="0"/>
                        <a:ext cx="7867650" cy="1524000"/>
                      </a:xfrm>
                      <a:prstGeom prst="rtTriangle">
                        <a:avLst/>
                      </a:prstGeom>
                      <a:solidFill>
                        <a:schemeClr val="tx2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CB0AB0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ight Triangle 8" o:spid="_x0000_s1026" type="#_x0000_t6" style="position:absolute;margin-left:-39pt;margin-top:.75pt;width:619.5pt;height:120pt;flip:x y;z-index:-2516623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" fillcolor="#acb9ca [1311]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C2A77"/>
    <w:multiLevelType w:val="hybridMultilevel"/>
    <w:tmpl w:val="A4DAADC0"/>
    <w:lvl w:ilvl="0" w:tplc="6C76443C">
      <w:start w:val="1"/>
      <w:numFmt w:val="bullet"/>
      <w:lvlText w:val=""/>
      <w:lvlJc w:val="left"/>
      <w:pPr>
        <w:tabs>
          <w:tab w:val="num" w:pos="360"/>
        </w:tabs>
        <w:ind w:left="360" w:hanging="216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51A3C"/>
    <w:multiLevelType w:val="hybridMultilevel"/>
    <w:tmpl w:val="D166C43C"/>
    <w:lvl w:ilvl="0" w:tplc="6C76443C">
      <w:start w:val="1"/>
      <w:numFmt w:val="bullet"/>
      <w:lvlText w:val=""/>
      <w:lvlJc w:val="left"/>
      <w:pPr>
        <w:tabs>
          <w:tab w:val="num" w:pos="360"/>
        </w:tabs>
        <w:ind w:left="360" w:hanging="216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95C88"/>
    <w:multiLevelType w:val="hybridMultilevel"/>
    <w:tmpl w:val="10B4094C"/>
    <w:lvl w:ilvl="0" w:tplc="6C76443C">
      <w:start w:val="1"/>
      <w:numFmt w:val="bullet"/>
      <w:lvlText w:val=""/>
      <w:lvlJc w:val="left"/>
      <w:pPr>
        <w:tabs>
          <w:tab w:val="num" w:pos="360"/>
        </w:tabs>
        <w:ind w:left="360" w:hanging="216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84A20"/>
    <w:multiLevelType w:val="hybridMultilevel"/>
    <w:tmpl w:val="0290B53A"/>
    <w:lvl w:ilvl="0" w:tplc="6C76443C">
      <w:start w:val="1"/>
      <w:numFmt w:val="bullet"/>
      <w:lvlText w:val=""/>
      <w:lvlJc w:val="left"/>
      <w:pPr>
        <w:tabs>
          <w:tab w:val="num" w:pos="360"/>
        </w:tabs>
        <w:ind w:left="360" w:hanging="216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73A80"/>
    <w:multiLevelType w:val="hybridMultilevel"/>
    <w:tmpl w:val="08226448"/>
    <w:lvl w:ilvl="0" w:tplc="C2A0FE94">
      <w:start w:val="1"/>
      <w:numFmt w:val="bullet"/>
      <w:lvlText w:val=""/>
      <w:lvlJc w:val="left"/>
      <w:pPr>
        <w:tabs>
          <w:tab w:val="num" w:pos="288"/>
        </w:tabs>
        <w:ind w:left="288" w:hanging="144"/>
      </w:pPr>
      <w:rPr>
        <w:rFonts w:ascii="Symbol" w:hAnsi="Symbol" w:hint="default"/>
        <w:color w:val="auto"/>
        <w:sz w:val="32"/>
        <w:szCs w:val="3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907DD"/>
    <w:multiLevelType w:val="hybridMultilevel"/>
    <w:tmpl w:val="BB263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FE5199"/>
    <w:multiLevelType w:val="hybridMultilevel"/>
    <w:tmpl w:val="4114295E"/>
    <w:lvl w:ilvl="0" w:tplc="0868E146">
      <w:start w:val="1"/>
      <w:numFmt w:val="bullet"/>
      <w:lvlText w:val=""/>
      <w:lvlJc w:val="left"/>
      <w:pPr>
        <w:tabs>
          <w:tab w:val="num" w:pos="432"/>
        </w:tabs>
        <w:ind w:left="432" w:hanging="432"/>
      </w:pPr>
      <w:rPr>
        <w:rFonts w:ascii="Webdings" w:hAnsi="Webdings" w:hint="default"/>
        <w:color w:val="auto"/>
        <w:sz w:val="32"/>
        <w:szCs w:val="3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24439250">
    <w:abstractNumId w:val="1"/>
  </w:num>
  <w:num w:numId="2" w16cid:durableId="978657161">
    <w:abstractNumId w:val="3"/>
  </w:num>
  <w:num w:numId="3" w16cid:durableId="24603515">
    <w:abstractNumId w:val="2"/>
  </w:num>
  <w:num w:numId="4" w16cid:durableId="1448044972">
    <w:abstractNumId w:val="0"/>
  </w:num>
  <w:num w:numId="5" w16cid:durableId="1464232687">
    <w:abstractNumId w:val="5"/>
  </w:num>
  <w:num w:numId="6" w16cid:durableId="1954708285">
    <w:abstractNumId w:val="6"/>
  </w:num>
  <w:num w:numId="7" w16cid:durableId="3316888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DD1"/>
    <w:rsid w:val="00037A47"/>
    <w:rsid w:val="000427CD"/>
    <w:rsid w:val="000745E7"/>
    <w:rsid w:val="00090BE2"/>
    <w:rsid w:val="000B2A18"/>
    <w:rsid w:val="00100D24"/>
    <w:rsid w:val="00115D0C"/>
    <w:rsid w:val="0012114B"/>
    <w:rsid w:val="00136317"/>
    <w:rsid w:val="0015027B"/>
    <w:rsid w:val="00170CFB"/>
    <w:rsid w:val="00173A6B"/>
    <w:rsid w:val="00191941"/>
    <w:rsid w:val="001A3C3C"/>
    <w:rsid w:val="001C5E58"/>
    <w:rsid w:val="0026009B"/>
    <w:rsid w:val="002A243C"/>
    <w:rsid w:val="002A53CA"/>
    <w:rsid w:val="002C2CC1"/>
    <w:rsid w:val="002C73D5"/>
    <w:rsid w:val="002D4790"/>
    <w:rsid w:val="00304EB3"/>
    <w:rsid w:val="00361571"/>
    <w:rsid w:val="003703EC"/>
    <w:rsid w:val="003D0740"/>
    <w:rsid w:val="003D3DD1"/>
    <w:rsid w:val="00474B09"/>
    <w:rsid w:val="004820FC"/>
    <w:rsid w:val="004913D4"/>
    <w:rsid w:val="0049427D"/>
    <w:rsid w:val="004E7671"/>
    <w:rsid w:val="004F4686"/>
    <w:rsid w:val="00524887"/>
    <w:rsid w:val="00547A4D"/>
    <w:rsid w:val="005502BF"/>
    <w:rsid w:val="005F02DE"/>
    <w:rsid w:val="005F046E"/>
    <w:rsid w:val="005F10EE"/>
    <w:rsid w:val="00662C00"/>
    <w:rsid w:val="00666879"/>
    <w:rsid w:val="006A5A9F"/>
    <w:rsid w:val="007256A7"/>
    <w:rsid w:val="007B1236"/>
    <w:rsid w:val="007B1CE2"/>
    <w:rsid w:val="007D2428"/>
    <w:rsid w:val="0081105A"/>
    <w:rsid w:val="008B1D66"/>
    <w:rsid w:val="008E6721"/>
    <w:rsid w:val="00915B76"/>
    <w:rsid w:val="00920DF4"/>
    <w:rsid w:val="00932305"/>
    <w:rsid w:val="00967003"/>
    <w:rsid w:val="009774D1"/>
    <w:rsid w:val="00996B2C"/>
    <w:rsid w:val="009B7DA5"/>
    <w:rsid w:val="00A13B29"/>
    <w:rsid w:val="00A22418"/>
    <w:rsid w:val="00A46774"/>
    <w:rsid w:val="00A93445"/>
    <w:rsid w:val="00A957BB"/>
    <w:rsid w:val="00AA1AD4"/>
    <w:rsid w:val="00AA1E29"/>
    <w:rsid w:val="00AE70C4"/>
    <w:rsid w:val="00B65300"/>
    <w:rsid w:val="00BC3C30"/>
    <w:rsid w:val="00BF0491"/>
    <w:rsid w:val="00BF0492"/>
    <w:rsid w:val="00C25091"/>
    <w:rsid w:val="00C547D7"/>
    <w:rsid w:val="00C67435"/>
    <w:rsid w:val="00C708DA"/>
    <w:rsid w:val="00CE6028"/>
    <w:rsid w:val="00D5369C"/>
    <w:rsid w:val="00D80A34"/>
    <w:rsid w:val="00D918ED"/>
    <w:rsid w:val="00D9392F"/>
    <w:rsid w:val="00DC25D2"/>
    <w:rsid w:val="00DE6225"/>
    <w:rsid w:val="00E217ED"/>
    <w:rsid w:val="00EF0379"/>
    <w:rsid w:val="00F54FB0"/>
    <w:rsid w:val="00F736C5"/>
    <w:rsid w:val="00FF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42AD3C"/>
  <w15:chartTrackingRefBased/>
  <w15:docId w15:val="{3021D3C7-EC9E-4E17-97FB-AC6AE79E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3DD1"/>
    <w:pPr>
      <w:spacing w:after="160" w:line="278" w:lineRule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736C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rsid w:val="00F736C5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alloonText">
    <w:name w:val="Balloon Text"/>
    <w:basedOn w:val="Normal"/>
    <w:link w:val="BalloonTextChar"/>
    <w:rsid w:val="00361571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14:ligatures w14:val="none"/>
    </w:rPr>
  </w:style>
  <w:style w:type="character" w:customStyle="1" w:styleId="BalloonTextChar">
    <w:name w:val="Balloon Text Char"/>
    <w:basedOn w:val="DefaultParagraphFont"/>
    <w:link w:val="BalloonText"/>
    <w:rsid w:val="0036157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45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rsid w:val="00474B0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ent%20Marty\OneDrive%20-%20Booth%20Tarkington%20Civic%20Theatre\Templates\JCC%20Letterhead%20-%20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JCC Letterhead - 2022.dotx</Template>
  <TotalTime>9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Civic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Marty</dc:creator>
  <cp:keywords/>
  <dc:description/>
  <cp:lastModifiedBy>Brent Marty</cp:lastModifiedBy>
  <cp:revision>3</cp:revision>
  <cp:lastPrinted>2026-09-01T19:08:00Z</cp:lastPrinted>
  <dcterms:created xsi:type="dcterms:W3CDTF">2026-09-01T19:00:00Z</dcterms:created>
  <dcterms:modified xsi:type="dcterms:W3CDTF">2026-09-01T19:19:00Z</dcterms:modified>
</cp:coreProperties>
</file>