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DB489" w14:textId="1478B3C1" w:rsidR="003D3DD1" w:rsidRDefault="003D3DD1" w:rsidP="003D3DD1">
      <w:pPr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3BBD558" wp14:editId="4967148D">
                <wp:simplePos x="0" y="0"/>
                <wp:positionH relativeFrom="margin">
                  <wp:posOffset>285750</wp:posOffset>
                </wp:positionH>
                <wp:positionV relativeFrom="paragraph">
                  <wp:posOffset>-314324</wp:posOffset>
                </wp:positionV>
                <wp:extent cx="6219825" cy="100965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CA9CF" w14:textId="77777777" w:rsidR="00177B2E" w:rsidRPr="004500DA" w:rsidRDefault="003D3DD1" w:rsidP="00D27EB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INTRODUCING THE</w:t>
                            </w:r>
                            <w:r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77B2E"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INAUGURAL MEMBERS OF</w:t>
                            </w:r>
                          </w:p>
                          <w:p w14:paraId="4ACD362D" w14:textId="1759CD65" w:rsidR="003D3DD1" w:rsidRPr="004500DA" w:rsidRDefault="00177B2E" w:rsidP="00D27EB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THE</w:t>
                            </w:r>
                            <w:r w:rsidR="003D3DD1"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 xml:space="preserve"> JR. CIVIC COMPANY</w:t>
                            </w:r>
                            <w:r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 xml:space="preserve"> INCUBATOR</w:t>
                            </w:r>
                            <w:r w:rsidR="003D3DD1"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29B542F8" w14:textId="35B4B929" w:rsidR="00177B2E" w:rsidRPr="004500DA" w:rsidRDefault="00177B2E" w:rsidP="00177B2E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 xml:space="preserve">“JCC </w:t>
                            </w:r>
                            <w:proofErr w:type="gramStart"/>
                            <w:r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INC.”</w:t>
                            </w:r>
                            <w:r w:rsidR="00981CE9" w:rsidRPr="004500DA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*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BBD5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5pt;margin-top:-24.75pt;width:489.75pt;height:7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" stroked="f">
                <v:textbox>
                  <w:txbxContent>
                    <w:p w14:paraId="0B3CA9CF" w14:textId="77777777" w:rsidR="00177B2E" w:rsidRPr="004500DA" w:rsidRDefault="003D3DD1" w:rsidP="00D27EBD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INTRODUCING THE</w:t>
                      </w:r>
                      <w:r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 xml:space="preserve"> </w:t>
                      </w:r>
                      <w:r w:rsidR="00177B2E"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INAUGURAL MEMBERS OF</w:t>
                      </w:r>
                    </w:p>
                    <w:p w14:paraId="4ACD362D" w14:textId="1759CD65" w:rsidR="003D3DD1" w:rsidRPr="004500DA" w:rsidRDefault="00177B2E" w:rsidP="00D27EBD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THE</w:t>
                      </w:r>
                      <w:r w:rsidR="003D3DD1"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 xml:space="preserve"> JR. CIVIC COMPANY</w:t>
                      </w:r>
                      <w:r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 xml:space="preserve"> INCUBATOR</w:t>
                      </w:r>
                      <w:r w:rsidR="003D3DD1"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!</w:t>
                      </w:r>
                    </w:p>
                    <w:p w14:paraId="29B542F8" w14:textId="35B4B929" w:rsidR="00177B2E" w:rsidRPr="004500DA" w:rsidRDefault="00177B2E" w:rsidP="00177B2E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 xml:space="preserve">“JCC </w:t>
                      </w:r>
                      <w:proofErr w:type="gramStart"/>
                      <w:r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INC.”</w:t>
                      </w:r>
                      <w:r w:rsidR="00981CE9" w:rsidRPr="004500DA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*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B14857" w14:textId="0D230B64" w:rsid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Maya Abramovici</w:t>
      </w:r>
    </w:p>
    <w:p w14:paraId="1EF156B8" w14:textId="77777777" w:rsidR="00981CE9" w:rsidRDefault="00981CE9" w:rsidP="00981CE9">
      <w:pPr>
        <w:jc w:val="center"/>
        <w:rPr>
          <w:rFonts w:ascii="ADLaM Display" w:hAnsi="ADLaM Display" w:cs="ADLaM Display"/>
        </w:rPr>
      </w:pPr>
    </w:p>
    <w:p w14:paraId="11ACBEB4" w14:textId="67FE3983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Parker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Andrews</w:t>
      </w:r>
    </w:p>
    <w:p w14:paraId="2B1CB5F1" w14:textId="5EFB9A9F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Colin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Davis</w:t>
      </w:r>
    </w:p>
    <w:p w14:paraId="077C9B06" w14:textId="22CD2F58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Madison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Friedman</w:t>
      </w:r>
    </w:p>
    <w:p w14:paraId="5253D8B2" w14:textId="2E571ECF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Mira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Gautam</w:t>
      </w:r>
    </w:p>
    <w:p w14:paraId="75AD023F" w14:textId="0DFED7D9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Vivian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Geddes</w:t>
      </w:r>
    </w:p>
    <w:p w14:paraId="093C2613" w14:textId="3E4E30DA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proofErr w:type="spellStart"/>
      <w:r w:rsidRPr="00981CE9">
        <w:rPr>
          <w:rFonts w:ascii="ADLaM Display" w:hAnsi="ADLaM Display" w:cs="ADLaM Display"/>
        </w:rPr>
        <w:t>Varyan</w:t>
      </w:r>
      <w:proofErr w:type="spellEnd"/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Goyal</w:t>
      </w:r>
    </w:p>
    <w:p w14:paraId="638D4BB1" w14:textId="2F1283FF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Charlotte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Greenbaum</w:t>
      </w:r>
    </w:p>
    <w:p w14:paraId="3E9DA642" w14:textId="374705E6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Eve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Hermann</w:t>
      </w:r>
    </w:p>
    <w:p w14:paraId="41000D77" w14:textId="12B203C3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Miranda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McConnell</w:t>
      </w:r>
    </w:p>
    <w:p w14:paraId="3A115FC1" w14:textId="0A5F8034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Elise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Parmer</w:t>
      </w:r>
    </w:p>
    <w:p w14:paraId="47933A91" w14:textId="77777777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Remy</w:t>
      </w:r>
      <w:r w:rsidRPr="00981CE9">
        <w:rPr>
          <w:rFonts w:ascii="ADLaM Display" w:hAnsi="ADLaM Display" w:cs="ADLaM Display"/>
        </w:rPr>
        <w:tab/>
        <w:t>Reed</w:t>
      </w:r>
    </w:p>
    <w:p w14:paraId="763AA324" w14:textId="235766D7" w:rsidR="00981CE9" w:rsidRP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Declyn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West</w:t>
      </w:r>
    </w:p>
    <w:p w14:paraId="660A8BBA" w14:textId="06578E64" w:rsidR="00981CE9" w:rsidRDefault="00981CE9" w:rsidP="00981CE9">
      <w:pPr>
        <w:jc w:val="center"/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Lauren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Casolaro</w:t>
      </w:r>
    </w:p>
    <w:p w14:paraId="06B7355E" w14:textId="77777777" w:rsidR="00981CE9" w:rsidRDefault="00981CE9" w:rsidP="00981CE9">
      <w:pPr>
        <w:jc w:val="center"/>
        <w:rPr>
          <w:rFonts w:ascii="ADLaM Display" w:hAnsi="ADLaM Display" w:cs="ADLaM Display"/>
        </w:rPr>
      </w:pPr>
    </w:p>
    <w:p w14:paraId="7F1A2007" w14:textId="317D826A" w:rsidR="00981CE9" w:rsidRPr="00981CE9" w:rsidRDefault="00981CE9" w:rsidP="00981CE9">
      <w:pPr>
        <w:rPr>
          <w:rFonts w:ascii="ADLaM Display" w:hAnsi="ADLaM Display" w:cs="ADLaM Display"/>
        </w:rPr>
      </w:pPr>
      <w:r w:rsidRPr="00981CE9">
        <w:rPr>
          <w:rFonts w:ascii="ADLaM Display" w:hAnsi="ADLaM Display" w:cs="ADLaM Display"/>
        </w:rPr>
        <w:t>*</w:t>
      </w:r>
      <w:r>
        <w:rPr>
          <w:rFonts w:ascii="ADLaM Display" w:hAnsi="ADLaM Display" w:cs="ADLaM Display"/>
        </w:rPr>
        <w:t xml:space="preserve"> </w:t>
      </w:r>
      <w:r w:rsidRPr="00981CE9">
        <w:rPr>
          <w:rFonts w:ascii="ADLaM Display" w:hAnsi="ADLaM Display" w:cs="ADLaM Display"/>
        </w:rPr>
        <w:t>Pending Acceptance</w:t>
      </w:r>
    </w:p>
    <w:sectPr w:rsidR="00981CE9" w:rsidRPr="00981CE9" w:rsidSect="00981CE9">
      <w:headerReference w:type="default" r:id="rId7"/>
      <w:footerReference w:type="default" r:id="rId8"/>
      <w:pgSz w:w="12240" w:h="15840" w:code="1"/>
      <w:pgMar w:top="324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302EE" w14:textId="77777777" w:rsidR="008116D6" w:rsidRDefault="008116D6">
      <w:r>
        <w:separator/>
      </w:r>
    </w:p>
  </w:endnote>
  <w:endnote w:type="continuationSeparator" w:id="0">
    <w:p w14:paraId="4E046332" w14:textId="77777777" w:rsidR="008116D6" w:rsidRDefault="0081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rsEaves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oadway Copyist">
    <w:panose1 w:val="02000506050000020004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C2D7" w14:textId="77777777" w:rsidR="003703EC" w:rsidRPr="00524887" w:rsidRDefault="007256A7" w:rsidP="007256A7">
    <w:pPr>
      <w:pStyle w:val="Footer"/>
      <w:rPr>
        <w:rFonts w:ascii="Arial" w:hAnsi="Arial" w:cs="Arial"/>
        <w:b/>
        <w:sz w:val="1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3558B2FC" wp14:editId="06B376A7">
              <wp:simplePos x="0" y="0"/>
              <wp:positionH relativeFrom="column">
                <wp:posOffset>-495300</wp:posOffset>
              </wp:positionH>
              <wp:positionV relativeFrom="paragraph">
                <wp:posOffset>-887730</wp:posOffset>
              </wp:positionV>
              <wp:extent cx="7867650" cy="1524000"/>
              <wp:effectExtent l="0" t="0" r="0" b="0"/>
              <wp:wrapNone/>
              <wp:docPr id="10" name="Right Tri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7650" cy="1524000"/>
                      </a:xfrm>
                      <a:prstGeom prst="rtTriangle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3C9CCB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10" o:spid="_x0000_s1026" type="#_x0000_t6" style="position:absolute;margin-left:-39pt;margin-top:-69.9pt;width:619.5pt;height:120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" fillcolor="#acb9ca [1311]" stroked="f" strokeweight="1pt"/>
          </w:pict>
        </mc:Fallback>
      </mc:AlternateContent>
    </w:r>
    <w:r w:rsidR="00474B09" w:rsidRPr="00524887">
      <w:rPr>
        <w:b/>
        <w:noProof/>
        <w:color w:val="1F4E79" w:themeColor="accent1" w:themeShade="80"/>
        <w:sz w:val="20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28343CAB" wp14:editId="64713BC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6819900" cy="0"/>
              <wp:effectExtent l="95250" t="76200" r="76200" b="15240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19900" cy="0"/>
                      </a:xfrm>
                      <a:prstGeom prst="line">
                        <a:avLst/>
                      </a:prstGeom>
                      <a:ln>
                        <a:solidFill>
                          <a:srgbClr val="99CC00"/>
                        </a:solidFill>
                        <a:headEnd/>
                        <a:tailEnd/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16F999" id="Line 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14.4pt" to="537pt,-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" strokecolor="#9c0" strokeweight="1.5pt">
              <v:stroke joinstyle="miter"/>
              <w10:wrap anchorx="margin"/>
            </v:line>
          </w:pict>
        </mc:Fallback>
      </mc:AlternateContent>
    </w:r>
    <w:r w:rsidR="003703EC" w:rsidRPr="00524887">
      <w:rPr>
        <w:rFonts w:ascii="Arial" w:hAnsi="Arial" w:cs="Arial"/>
        <w:b/>
        <w:color w:val="1F4E79" w:themeColor="accent1" w:themeShade="80"/>
        <w:sz w:val="18"/>
      </w:rPr>
      <w:t>3 C</w:t>
    </w:r>
    <w:r w:rsidR="00474B09" w:rsidRPr="00524887">
      <w:rPr>
        <w:rFonts w:ascii="Arial" w:hAnsi="Arial" w:cs="Arial"/>
        <w:b/>
        <w:color w:val="1F4E79" w:themeColor="accent1" w:themeShade="80"/>
        <w:sz w:val="18"/>
      </w:rPr>
      <w:t>ar</w:t>
    </w:r>
    <w:r w:rsidR="00361571" w:rsidRPr="00524887">
      <w:rPr>
        <w:rFonts w:ascii="Arial" w:hAnsi="Arial" w:cs="Arial"/>
        <w:b/>
        <w:color w:val="1F4E79" w:themeColor="accent1" w:themeShade="80"/>
        <w:sz w:val="18"/>
      </w:rPr>
      <w:t>ter Green</w:t>
    </w:r>
    <w:r w:rsidR="003703EC" w:rsidRPr="00524887">
      <w:rPr>
        <w:rFonts w:ascii="Arial" w:hAnsi="Arial" w:cs="Arial"/>
        <w:b/>
        <w:color w:val="1F4E79" w:themeColor="accent1" w:themeShade="80"/>
        <w:sz w:val="18"/>
      </w:rPr>
      <w:t xml:space="preserve">    ·    </w:t>
    </w:r>
    <w:r w:rsidR="00361571" w:rsidRPr="00524887">
      <w:rPr>
        <w:rFonts w:ascii="Arial" w:hAnsi="Arial" w:cs="Arial"/>
        <w:b/>
        <w:color w:val="1F4E79" w:themeColor="accent1" w:themeShade="80"/>
        <w:sz w:val="18"/>
      </w:rPr>
      <w:t>Carmel</w:t>
    </w:r>
    <w:r w:rsidR="003703EC" w:rsidRPr="00524887">
      <w:rPr>
        <w:rFonts w:ascii="Arial" w:hAnsi="Arial" w:cs="Arial"/>
        <w:b/>
        <w:color w:val="1F4E79" w:themeColor="accent1" w:themeShade="80"/>
        <w:sz w:val="18"/>
      </w:rPr>
      <w:t xml:space="preserve">, </w:t>
    </w:r>
    <w:r w:rsidR="00361571" w:rsidRPr="00524887">
      <w:rPr>
        <w:rFonts w:ascii="Arial" w:hAnsi="Arial" w:cs="Arial"/>
        <w:b/>
        <w:color w:val="1F4E79" w:themeColor="accent1" w:themeShade="80"/>
        <w:sz w:val="18"/>
      </w:rPr>
      <w:t>Indiana    ·    46032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EC5E9" w14:textId="77777777" w:rsidR="008116D6" w:rsidRDefault="008116D6">
      <w:r>
        <w:separator/>
      </w:r>
    </w:p>
  </w:footnote>
  <w:footnote w:type="continuationSeparator" w:id="0">
    <w:p w14:paraId="190B9EBE" w14:textId="77777777" w:rsidR="008116D6" w:rsidRDefault="00811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A524" w14:textId="41FBE0EF" w:rsidR="003703EC" w:rsidRDefault="003D3DD1" w:rsidP="00BF0492">
    <w:pPr>
      <w:pStyle w:val="Header"/>
      <w:jc w:val="right"/>
    </w:pPr>
    <w:r w:rsidRPr="00100D24">
      <w:rPr>
        <w:noProof/>
        <w:sz w:val="20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45E1567" wp14:editId="5FCD142C">
              <wp:simplePos x="0" y="0"/>
              <wp:positionH relativeFrom="margin">
                <wp:posOffset>4429125</wp:posOffset>
              </wp:positionH>
              <wp:positionV relativeFrom="paragraph">
                <wp:posOffset>590550</wp:posOffset>
              </wp:positionV>
              <wp:extent cx="2686050" cy="428625"/>
              <wp:effectExtent l="0" t="0" r="0" b="952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1C80F" w14:textId="77777777" w:rsidR="003703EC" w:rsidRPr="00A13B29" w:rsidRDefault="003703EC" w:rsidP="003D3DD1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</w:pPr>
                          <w:r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Brent E. Marty, Direct</w:t>
                          </w:r>
                          <w:r w:rsidR="005F02DE"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or of Music &amp; Education</w:t>
                          </w:r>
                        </w:p>
                        <w:p w14:paraId="32B4D31F" w14:textId="77777777" w:rsidR="005F02DE" w:rsidRPr="00A13B29" w:rsidRDefault="005F02DE" w:rsidP="00C708DA">
                          <w:pPr>
                            <w:jc w:val="right"/>
                            <w:rPr>
                              <w:rFonts w:ascii="MrsEaves" w:hAnsi="MrsEaves"/>
                              <w:b/>
                              <w:bCs/>
                              <w:color w:val="323E4F" w:themeColor="text2" w:themeShade="BF"/>
                              <w:sz w:val="20"/>
                            </w:rPr>
                          </w:pPr>
                          <w:r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Holly Stults</w:t>
                          </w:r>
                          <w:r w:rsidR="00666879"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 xml:space="preserve">, </w:t>
                          </w:r>
                          <w:r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Education</w:t>
                          </w:r>
                          <w:r w:rsidR="00666879"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 xml:space="preserve"> Programs Director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5E15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348.75pt;margin-top:46.5pt;width:211.5pt;height:33.7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" filled="f" stroked="f">
              <v:textbox>
                <w:txbxContent>
                  <w:p w14:paraId="4B91C80F" w14:textId="77777777" w:rsidR="003703EC" w:rsidRPr="00A13B29" w:rsidRDefault="003703EC" w:rsidP="003D3DD1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</w:pPr>
                    <w:r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Brent E. Marty, Direct</w:t>
                    </w:r>
                    <w:r w:rsidR="005F02DE"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or of Music &amp; Education</w:t>
                    </w:r>
                  </w:p>
                  <w:p w14:paraId="32B4D31F" w14:textId="77777777" w:rsidR="005F02DE" w:rsidRPr="00A13B29" w:rsidRDefault="005F02DE" w:rsidP="00C708DA">
                    <w:pPr>
                      <w:jc w:val="right"/>
                      <w:rPr>
                        <w:rFonts w:ascii="MrsEaves" w:hAnsi="MrsEaves"/>
                        <w:b/>
                        <w:bCs/>
                        <w:color w:val="323E4F" w:themeColor="text2" w:themeShade="BF"/>
                        <w:sz w:val="20"/>
                      </w:rPr>
                    </w:pPr>
                    <w:r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Holly Stults</w:t>
                    </w:r>
                    <w:r w:rsidR="00666879"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 xml:space="preserve">, </w:t>
                    </w:r>
                    <w:r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Education</w:t>
                    </w:r>
                    <w:r w:rsidR="00666879"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 xml:space="preserve"> Programs Director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1D66">
      <w:rPr>
        <w:noProof/>
      </w:rPr>
      <w:drawing>
        <wp:anchor distT="0" distB="0" distL="114300" distR="114300" simplePos="0" relativeHeight="251664896" behindDoc="0" locked="0" layoutInCell="1" allowOverlap="1" wp14:anchorId="0B12AC7E" wp14:editId="598BD4D8">
          <wp:simplePos x="0" y="0"/>
          <wp:positionH relativeFrom="column">
            <wp:posOffset>-85725</wp:posOffset>
          </wp:positionH>
          <wp:positionV relativeFrom="paragraph">
            <wp:posOffset>342900</wp:posOffset>
          </wp:positionV>
          <wp:extent cx="1343025" cy="1343025"/>
          <wp:effectExtent l="0" t="0" r="9525" b="9525"/>
          <wp:wrapNone/>
          <wp:docPr id="1569065338" name="Picture 1569065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D66" w:rsidRPr="00100D24"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C8D2BD" wp14:editId="5A2F6EB8">
              <wp:simplePos x="0" y="0"/>
              <wp:positionH relativeFrom="margin">
                <wp:posOffset>2257425</wp:posOffset>
              </wp:positionH>
              <wp:positionV relativeFrom="paragraph">
                <wp:posOffset>514350</wp:posOffset>
              </wp:positionV>
              <wp:extent cx="485775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ln>
                        <a:solidFill>
                          <a:srgbClr val="99CC00"/>
                        </a:solidFill>
                        <a:headEnd/>
                        <a:tailEnd/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70B09F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77.75pt,40.5pt" to="560.2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" strokecolor="#9c0" strokeweight="1.5pt">
              <v:stroke joinstyle="miter"/>
              <w10:wrap anchorx="margin"/>
            </v:line>
          </w:pict>
        </mc:Fallback>
      </mc:AlternateContent>
    </w:r>
    <w:r w:rsidR="008B1D66" w:rsidRPr="00100D24"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92662C6" wp14:editId="68B76C92">
              <wp:simplePos x="0" y="0"/>
              <wp:positionH relativeFrom="margin">
                <wp:posOffset>2133600</wp:posOffset>
              </wp:positionH>
              <wp:positionV relativeFrom="paragraph">
                <wp:posOffset>28575</wp:posOffset>
              </wp:positionV>
              <wp:extent cx="5086350" cy="740410"/>
              <wp:effectExtent l="0" t="0" r="0" b="254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5086350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063F4" w14:textId="77777777" w:rsidR="003703EC" w:rsidRPr="00C708DA" w:rsidRDefault="00304EB3" w:rsidP="00996B2C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rFonts w:ascii="MrsEaves" w:hAnsi="MrsEaves"/>
                              <w:color w:val="323E4F" w:themeColor="text2" w:themeShade="BF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C708DA" w:rsidRPr="00524887">
                            <w:rPr>
                              <w:rFonts w:ascii="Garamond" w:hAnsi="Garamond" w:cs="Arial"/>
                              <w:b/>
                              <w:bCs/>
                              <w:color w:val="323E4F" w:themeColor="text2" w:themeShade="BF"/>
                            </w:rPr>
                            <w:t xml:space="preserve">THE JR. CIVIC </w:t>
                          </w:r>
                          <w:r w:rsidR="002C2CC1" w:rsidRPr="00524887">
                            <w:rPr>
                              <w:rFonts w:ascii="Garamond" w:hAnsi="Garamond" w:cs="Arial"/>
                              <w:b/>
                              <w:bCs/>
                              <w:color w:val="323E4F" w:themeColor="text2" w:themeShade="BF"/>
                            </w:rPr>
                            <w:t xml:space="preserve">COMPANY </w:t>
                          </w:r>
                          <w:r w:rsidR="002C2CC1" w:rsidRPr="00C708DA">
                            <w:rPr>
                              <w:rFonts w:ascii="Garamond" w:hAnsi="Garamond" w:cs="Arial"/>
                              <w:b/>
                              <w:bCs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304EB3">
                            <w:rPr>
                              <w:rFonts w:ascii="Arial" w:hAnsi="Arial" w:cs="Arial"/>
                              <w:color w:val="323E4F" w:themeColor="text2" w:themeShade="BF"/>
                              <w:sz w:val="44"/>
                              <w:szCs w:val="44"/>
                            </w:rPr>
                            <w:sym w:font="Broadway Copyist" w:char="F06B"/>
                          </w:r>
                          <w:r w:rsidR="002C2CC1" w:rsidRPr="00C708DA">
                            <w:rPr>
                              <w:rFonts w:ascii="Arial" w:hAnsi="Arial" w:cs="Arial"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2C2CC1" w:rsidRPr="00C708DA">
                            <w:rPr>
                              <w:rFonts w:ascii="Garamond" w:hAnsi="Garamond" w:cs="Arial"/>
                              <w:b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932305" w:rsidRPr="00524887">
                            <w:rPr>
                              <w:rFonts w:ascii="Garamond" w:hAnsi="Garamond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BOOTH TARKINGTON</w:t>
                          </w:r>
                          <w:r w:rsidR="003703EC" w:rsidRPr="00524887">
                            <w:rPr>
                              <w:rFonts w:ascii="Garamond" w:hAnsi="Garamond" w:cs="Arial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</w:rPr>
                            <w:t xml:space="preserve"> CIVIC </w:t>
                          </w:r>
                          <w:r w:rsidR="003703EC" w:rsidRPr="00A13B29">
                            <w:rPr>
                              <w:rFonts w:ascii="Garamond" w:hAnsi="Garamond" w:cs="Arial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</w:rPr>
                            <w:t>THEATRE</w:t>
                          </w:r>
                          <w:r w:rsidR="00C25091" w:rsidRPr="00A13B29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2662C6" id="Text Box 8" o:spid="_x0000_s1028" type="#_x0000_t202" style="position:absolute;left:0;text-align:left;margin-left:168pt;margin-top:2.25pt;width:400.5pt;height:58.3pt;flip:y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" filled="f" stroked="f">
              <v:textbox>
                <w:txbxContent>
                  <w:p w14:paraId="462063F4" w14:textId="77777777" w:rsidR="003703EC" w:rsidRPr="00C708DA" w:rsidRDefault="00304EB3" w:rsidP="00996B2C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rFonts w:ascii="MrsEaves" w:hAnsi="MrsEaves"/>
                        <w:color w:val="323E4F" w:themeColor="text2" w:themeShade="BF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C708DA" w:rsidRPr="00524887">
                      <w:rPr>
                        <w:rFonts w:ascii="Garamond" w:hAnsi="Garamond" w:cs="Arial"/>
                        <w:b/>
                        <w:bCs/>
                        <w:color w:val="323E4F" w:themeColor="text2" w:themeShade="BF"/>
                      </w:rPr>
                      <w:t xml:space="preserve">THE JR. CIVIC </w:t>
                    </w:r>
                    <w:r w:rsidR="002C2CC1" w:rsidRPr="00524887">
                      <w:rPr>
                        <w:rFonts w:ascii="Garamond" w:hAnsi="Garamond" w:cs="Arial"/>
                        <w:b/>
                        <w:bCs/>
                        <w:color w:val="323E4F" w:themeColor="text2" w:themeShade="BF"/>
                      </w:rPr>
                      <w:t xml:space="preserve">COMPANY </w:t>
                    </w:r>
                    <w:r w:rsidR="002C2CC1" w:rsidRPr="00C708DA">
                      <w:rPr>
                        <w:rFonts w:ascii="Garamond" w:hAnsi="Garamond" w:cs="Arial"/>
                        <w:b/>
                        <w:bCs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Pr="00304EB3">
                      <w:rPr>
                        <w:rFonts w:ascii="Arial" w:hAnsi="Arial" w:cs="Arial"/>
                        <w:color w:val="323E4F" w:themeColor="text2" w:themeShade="BF"/>
                        <w:sz w:val="44"/>
                        <w:szCs w:val="44"/>
                      </w:rPr>
                      <w:sym w:font="Broadway Copyist" w:char="F06B"/>
                    </w:r>
                    <w:r w:rsidR="002C2CC1" w:rsidRPr="00C708DA">
                      <w:rPr>
                        <w:rFonts w:ascii="Arial" w:hAnsi="Arial" w:cs="Arial"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2C2CC1" w:rsidRPr="00C708DA">
                      <w:rPr>
                        <w:rFonts w:ascii="Garamond" w:hAnsi="Garamond" w:cs="Arial"/>
                        <w:b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932305" w:rsidRPr="00524887">
                      <w:rPr>
                        <w:rFonts w:ascii="Garamond" w:hAnsi="Garamond" w:cs="Arial"/>
                        <w:b/>
                        <w:color w:val="FFFFFF" w:themeColor="background1"/>
                        <w:sz w:val="22"/>
                        <w:szCs w:val="22"/>
                      </w:rPr>
                      <w:t>BOOTH TARKINGTON</w:t>
                    </w:r>
                    <w:r w:rsidR="003703EC" w:rsidRPr="00524887">
                      <w:rPr>
                        <w:rFonts w:ascii="Garamond" w:hAnsi="Garamond" w:cs="Arial"/>
                        <w:b/>
                        <w:bCs/>
                        <w:color w:val="FFFFFF" w:themeColor="background1"/>
                        <w:sz w:val="22"/>
                        <w:szCs w:val="22"/>
                      </w:rPr>
                      <w:t xml:space="preserve"> CIVIC </w:t>
                    </w:r>
                    <w:r w:rsidR="003703EC" w:rsidRPr="00A13B29">
                      <w:rPr>
                        <w:rFonts w:ascii="Garamond" w:hAnsi="Garamond" w:cs="Arial"/>
                        <w:b/>
                        <w:bCs/>
                        <w:color w:val="FFFFFF" w:themeColor="background1"/>
                        <w:sz w:val="22"/>
                        <w:szCs w:val="22"/>
                      </w:rPr>
                      <w:t>THEATRE</w:t>
                    </w:r>
                    <w:r w:rsidR="00C25091" w:rsidRPr="00A13B29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1D66">
      <w:rPr>
        <w:noProof/>
        <w:sz w:val="20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953E2B7" wp14:editId="2DDB894F">
              <wp:simplePos x="0" y="0"/>
              <wp:positionH relativeFrom="column">
                <wp:posOffset>-495300</wp:posOffset>
              </wp:positionH>
              <wp:positionV relativeFrom="paragraph">
                <wp:posOffset>9525</wp:posOffset>
              </wp:positionV>
              <wp:extent cx="7867650" cy="1524000"/>
              <wp:effectExtent l="0" t="0" r="0" b="0"/>
              <wp:wrapNone/>
              <wp:docPr id="8" name="Right Tri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7867650" cy="1524000"/>
                      </a:xfrm>
                      <a:prstGeom prst="rtTriangle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DEE7F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8" o:spid="_x0000_s1026" type="#_x0000_t6" style="position:absolute;margin-left:-39pt;margin-top:.75pt;width:619.5pt;height:120pt;flip:x y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" fillcolor="#acb9ca [1311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2A77"/>
    <w:multiLevelType w:val="hybridMultilevel"/>
    <w:tmpl w:val="A4DAADC0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1A3C"/>
    <w:multiLevelType w:val="hybridMultilevel"/>
    <w:tmpl w:val="D166C43C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95C88"/>
    <w:multiLevelType w:val="hybridMultilevel"/>
    <w:tmpl w:val="10B4094C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66D36"/>
    <w:multiLevelType w:val="hybridMultilevel"/>
    <w:tmpl w:val="82E63DC2"/>
    <w:lvl w:ilvl="0" w:tplc="B56A5300">
      <w:numFmt w:val="bullet"/>
      <w:lvlText w:val=""/>
      <w:lvlJc w:val="left"/>
      <w:pPr>
        <w:ind w:left="720" w:hanging="360"/>
      </w:pPr>
      <w:rPr>
        <w:rFonts w:ascii="Symbol" w:eastAsiaTheme="minorHAnsi" w:hAnsi="Symbol" w:cs="ADLaM Displ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84A20"/>
    <w:multiLevelType w:val="hybridMultilevel"/>
    <w:tmpl w:val="0290B53A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73A80"/>
    <w:multiLevelType w:val="hybridMultilevel"/>
    <w:tmpl w:val="08226448"/>
    <w:lvl w:ilvl="0" w:tplc="C2A0FE94">
      <w:start w:val="1"/>
      <w:numFmt w:val="bullet"/>
      <w:lvlText w:val=""/>
      <w:lvlJc w:val="left"/>
      <w:pPr>
        <w:tabs>
          <w:tab w:val="num" w:pos="288"/>
        </w:tabs>
        <w:ind w:left="288" w:hanging="144"/>
      </w:pPr>
      <w:rPr>
        <w:rFonts w:ascii="Symbol" w:hAnsi="Symbol" w:hint="default"/>
        <w:color w:val="auto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907DD"/>
    <w:multiLevelType w:val="hybridMultilevel"/>
    <w:tmpl w:val="BB263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E5199"/>
    <w:multiLevelType w:val="hybridMultilevel"/>
    <w:tmpl w:val="4114295E"/>
    <w:lvl w:ilvl="0" w:tplc="0868E146">
      <w:start w:val="1"/>
      <w:numFmt w:val="bullet"/>
      <w:lvlText w:val=""/>
      <w:lvlJc w:val="left"/>
      <w:pPr>
        <w:tabs>
          <w:tab w:val="num" w:pos="432"/>
        </w:tabs>
        <w:ind w:left="432" w:hanging="432"/>
      </w:pPr>
      <w:rPr>
        <w:rFonts w:ascii="Webdings" w:hAnsi="Webdings" w:hint="default"/>
        <w:color w:val="auto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4439250">
    <w:abstractNumId w:val="1"/>
  </w:num>
  <w:num w:numId="2" w16cid:durableId="978657161">
    <w:abstractNumId w:val="4"/>
  </w:num>
  <w:num w:numId="3" w16cid:durableId="24603515">
    <w:abstractNumId w:val="2"/>
  </w:num>
  <w:num w:numId="4" w16cid:durableId="1448044972">
    <w:abstractNumId w:val="0"/>
  </w:num>
  <w:num w:numId="5" w16cid:durableId="1464232687">
    <w:abstractNumId w:val="6"/>
  </w:num>
  <w:num w:numId="6" w16cid:durableId="1954708285">
    <w:abstractNumId w:val="7"/>
  </w:num>
  <w:num w:numId="7" w16cid:durableId="331688814">
    <w:abstractNumId w:val="5"/>
  </w:num>
  <w:num w:numId="8" w16cid:durableId="401946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D1"/>
    <w:rsid w:val="00037A47"/>
    <w:rsid w:val="000427CD"/>
    <w:rsid w:val="000745E7"/>
    <w:rsid w:val="00090BE2"/>
    <w:rsid w:val="000B2A18"/>
    <w:rsid w:val="00100D24"/>
    <w:rsid w:val="00115D0C"/>
    <w:rsid w:val="0012114B"/>
    <w:rsid w:val="00136317"/>
    <w:rsid w:val="0015027B"/>
    <w:rsid w:val="00170CFB"/>
    <w:rsid w:val="00173A6B"/>
    <w:rsid w:val="00177B2E"/>
    <w:rsid w:val="00191941"/>
    <w:rsid w:val="001A3C3C"/>
    <w:rsid w:val="001C5E58"/>
    <w:rsid w:val="0026009B"/>
    <w:rsid w:val="002A243C"/>
    <w:rsid w:val="002A53CA"/>
    <w:rsid w:val="002C2CC1"/>
    <w:rsid w:val="00304EB3"/>
    <w:rsid w:val="00361571"/>
    <w:rsid w:val="003703EC"/>
    <w:rsid w:val="003D0740"/>
    <w:rsid w:val="003D3DD1"/>
    <w:rsid w:val="004500DA"/>
    <w:rsid w:val="00474B09"/>
    <w:rsid w:val="004820FC"/>
    <w:rsid w:val="004913D4"/>
    <w:rsid w:val="0049427D"/>
    <w:rsid w:val="004E7671"/>
    <w:rsid w:val="004F4686"/>
    <w:rsid w:val="00524887"/>
    <w:rsid w:val="00547A4D"/>
    <w:rsid w:val="005502BF"/>
    <w:rsid w:val="005F02DE"/>
    <w:rsid w:val="005F046E"/>
    <w:rsid w:val="005F10EE"/>
    <w:rsid w:val="00662C00"/>
    <w:rsid w:val="00666879"/>
    <w:rsid w:val="006A5A9F"/>
    <w:rsid w:val="007256A7"/>
    <w:rsid w:val="007B1CE2"/>
    <w:rsid w:val="007D2428"/>
    <w:rsid w:val="0081105A"/>
    <w:rsid w:val="008116D6"/>
    <w:rsid w:val="008B1D66"/>
    <w:rsid w:val="008E6721"/>
    <w:rsid w:val="00915B76"/>
    <w:rsid w:val="00920DF4"/>
    <w:rsid w:val="00932305"/>
    <w:rsid w:val="00967003"/>
    <w:rsid w:val="009774D1"/>
    <w:rsid w:val="00981CE9"/>
    <w:rsid w:val="00996B2C"/>
    <w:rsid w:val="009B7DA5"/>
    <w:rsid w:val="00A13B29"/>
    <w:rsid w:val="00A22418"/>
    <w:rsid w:val="00A46774"/>
    <w:rsid w:val="00A93445"/>
    <w:rsid w:val="00A957BB"/>
    <w:rsid w:val="00AA1AD4"/>
    <w:rsid w:val="00AA1E29"/>
    <w:rsid w:val="00AE70C4"/>
    <w:rsid w:val="00B65300"/>
    <w:rsid w:val="00BC3C30"/>
    <w:rsid w:val="00BF0491"/>
    <w:rsid w:val="00BF0492"/>
    <w:rsid w:val="00C25091"/>
    <w:rsid w:val="00C547D7"/>
    <w:rsid w:val="00C67435"/>
    <w:rsid w:val="00C708DA"/>
    <w:rsid w:val="00CE6028"/>
    <w:rsid w:val="00D27EBD"/>
    <w:rsid w:val="00D5369C"/>
    <w:rsid w:val="00D80A34"/>
    <w:rsid w:val="00D918ED"/>
    <w:rsid w:val="00D9392F"/>
    <w:rsid w:val="00DC25D2"/>
    <w:rsid w:val="00DE6225"/>
    <w:rsid w:val="00E217ED"/>
    <w:rsid w:val="00EF0379"/>
    <w:rsid w:val="00F54FB0"/>
    <w:rsid w:val="00F736C5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2AD3C"/>
  <w15:chartTrackingRefBased/>
  <w15:docId w15:val="{3021D3C7-EC9E-4E17-97FB-AC6AE79E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3DD1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736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36C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361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5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45E7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474B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ent%20Marty\OneDrive%20-%20Booth%20Tarkington%20Civic%20Theatre\Templates\JCC%20Letterhead%20-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JCC Letterhead - 2022.dotx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Civic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Marty</dc:creator>
  <cp:keywords/>
  <dc:description/>
  <cp:lastModifiedBy>Brent Marty</cp:lastModifiedBy>
  <cp:revision>4</cp:revision>
  <cp:lastPrinted>2026-09-01T19:17:00Z</cp:lastPrinted>
  <dcterms:created xsi:type="dcterms:W3CDTF">2026-09-01T19:14:00Z</dcterms:created>
  <dcterms:modified xsi:type="dcterms:W3CDTF">2026-09-01T19:17:00Z</dcterms:modified>
</cp:coreProperties>
</file>